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B97244" w14:textId="77777777" w:rsidR="00BB3FE3" w:rsidRPr="0058151F" w:rsidRDefault="00BB3FE3" w:rsidP="00BB3FE3">
      <w:pPr>
        <w:pStyle w:val="Nadpis1"/>
        <w:rPr>
          <w:rFonts w:ascii="Arial" w:hAnsi="Arial" w:cs="Arial"/>
          <w:b w:val="0"/>
          <w:color w:val="auto"/>
          <w:sz w:val="24"/>
        </w:rPr>
      </w:pPr>
    </w:p>
    <w:p w14:paraId="33AEA75A" w14:textId="77777777" w:rsidR="00C1334A" w:rsidRDefault="00C1334A" w:rsidP="00617656">
      <w:pPr>
        <w:pStyle w:val="Nadpis5"/>
        <w:rPr>
          <w:sz w:val="24"/>
        </w:rPr>
      </w:pPr>
    </w:p>
    <w:p w14:paraId="76D22541" w14:textId="77777777" w:rsidR="00C1334A" w:rsidRDefault="00C1334A" w:rsidP="00617656">
      <w:pPr>
        <w:pStyle w:val="Nadpis5"/>
        <w:rPr>
          <w:sz w:val="24"/>
        </w:rPr>
      </w:pPr>
    </w:p>
    <w:p w14:paraId="703161CD" w14:textId="009B94FC" w:rsidR="00C1334A" w:rsidRDefault="00C1334A" w:rsidP="00C1334A"/>
    <w:p w14:paraId="4BDACACB" w14:textId="77777777" w:rsidR="00C1334A" w:rsidRDefault="00C1334A" w:rsidP="00C1334A"/>
    <w:p w14:paraId="3ABD7AC5" w14:textId="30D3E3E6" w:rsidR="00C1334A" w:rsidRPr="00C1334A" w:rsidRDefault="00C1334A" w:rsidP="00C1334A">
      <w:pPr>
        <w:rPr>
          <w:rFonts w:ascii="Calibri" w:hAnsi="Calibri" w:cs="Calibri"/>
          <w:b/>
          <w:bCs/>
          <w:color w:val="000000" w:themeColor="text1"/>
          <w:sz w:val="28"/>
          <w:szCs w:val="28"/>
        </w:rPr>
      </w:pPr>
      <w:r w:rsidRPr="00C1334A">
        <w:rPr>
          <w:rFonts w:ascii="Calibri" w:hAnsi="Calibri" w:cs="Calibri"/>
          <w:b/>
          <w:bCs/>
          <w:color w:val="000000" w:themeColor="text1"/>
          <w:sz w:val="28"/>
          <w:szCs w:val="28"/>
        </w:rPr>
        <w:t>Národní plán obnovy – program Regenerace brownfieldů pro podnikatelské využití</w:t>
      </w:r>
    </w:p>
    <w:p w14:paraId="3FACFD75" w14:textId="77777777" w:rsidR="00C1334A" w:rsidRPr="00C1334A" w:rsidRDefault="00C1334A" w:rsidP="00617656">
      <w:pPr>
        <w:pStyle w:val="Nadpis5"/>
        <w:rPr>
          <w:rFonts w:cs="Calibri"/>
          <w:bCs/>
          <w:color w:val="000000" w:themeColor="text1"/>
          <w:sz w:val="28"/>
          <w:szCs w:val="28"/>
        </w:rPr>
      </w:pPr>
      <w:r w:rsidRPr="00C1334A">
        <w:rPr>
          <w:rFonts w:cs="Calibri"/>
          <w:bCs/>
          <w:color w:val="000000" w:themeColor="text1"/>
          <w:sz w:val="28"/>
          <w:szCs w:val="28"/>
        </w:rPr>
        <w:t xml:space="preserve">Název projektu: Rekonstrukce zdravotního střediska Drásov </w:t>
      </w:r>
    </w:p>
    <w:p w14:paraId="4175254B" w14:textId="77777777" w:rsidR="00C1334A" w:rsidRPr="00C1334A" w:rsidRDefault="00C1334A" w:rsidP="00617656">
      <w:pPr>
        <w:pStyle w:val="Nadpis5"/>
        <w:rPr>
          <w:rFonts w:cs="Calibri"/>
          <w:bCs/>
          <w:color w:val="000000" w:themeColor="text1"/>
          <w:sz w:val="28"/>
          <w:szCs w:val="28"/>
        </w:rPr>
      </w:pPr>
      <w:r w:rsidRPr="00C1334A">
        <w:rPr>
          <w:rFonts w:cs="Calibri"/>
          <w:bCs/>
          <w:color w:val="000000" w:themeColor="text1"/>
          <w:sz w:val="28"/>
          <w:szCs w:val="28"/>
        </w:rPr>
        <w:t>Poskytovatel dotace: Ministerstvo průmyslu a obchodu</w:t>
      </w:r>
    </w:p>
    <w:p w14:paraId="03547C5B" w14:textId="6F74F15E" w:rsidR="00C1334A" w:rsidRPr="00C1334A" w:rsidRDefault="00C1334A" w:rsidP="00617656">
      <w:pPr>
        <w:pStyle w:val="Nadpis5"/>
        <w:rPr>
          <w:rFonts w:cs="Calibri"/>
          <w:bCs/>
          <w:color w:val="000000" w:themeColor="text1"/>
          <w:sz w:val="28"/>
          <w:szCs w:val="28"/>
        </w:rPr>
      </w:pPr>
      <w:r w:rsidRPr="00C1334A">
        <w:rPr>
          <w:rFonts w:cs="Calibri"/>
          <w:bCs/>
          <w:color w:val="000000" w:themeColor="text1"/>
          <w:sz w:val="28"/>
          <w:szCs w:val="28"/>
        </w:rPr>
        <w:t>Jedinečný příznak projektu: 238 BF 11</w:t>
      </w:r>
    </w:p>
    <w:p w14:paraId="48299D35" w14:textId="77777777" w:rsidR="00C1334A" w:rsidRPr="00C1334A" w:rsidRDefault="00C1334A" w:rsidP="00617656">
      <w:pPr>
        <w:pStyle w:val="Nadpis5"/>
        <w:rPr>
          <w:color w:val="000000" w:themeColor="text1"/>
          <w:sz w:val="28"/>
          <w:szCs w:val="28"/>
        </w:rPr>
      </w:pPr>
      <w:r w:rsidRPr="00C1334A">
        <w:rPr>
          <w:color w:val="000000" w:themeColor="text1"/>
          <w:sz w:val="28"/>
          <w:szCs w:val="28"/>
        </w:rPr>
        <w:t>Zahájení realizace projektu: 12/2022</w:t>
      </w:r>
    </w:p>
    <w:p w14:paraId="61675A29" w14:textId="5D3D9363" w:rsidR="00665974" w:rsidRDefault="00C1334A" w:rsidP="00617656">
      <w:pPr>
        <w:pStyle w:val="Nadpis5"/>
      </w:pPr>
      <w:r w:rsidRPr="00C1334A">
        <w:rPr>
          <w:color w:val="000000" w:themeColor="text1"/>
          <w:sz w:val="28"/>
          <w:szCs w:val="28"/>
        </w:rPr>
        <w:t>Ukončení realizace projektu: 5/2024</w:t>
      </w:r>
      <w:r w:rsidR="00C9352A" w:rsidRPr="00C1334A">
        <w:rPr>
          <w:color w:val="000000" w:themeColor="text1"/>
          <w:sz w:val="28"/>
          <w:szCs w:val="28"/>
        </w:rPr>
        <w:tab/>
      </w:r>
      <w:r w:rsidR="00C9352A" w:rsidRPr="00C1334A">
        <w:rPr>
          <w:color w:val="000000" w:themeColor="text1"/>
          <w:sz w:val="28"/>
          <w:szCs w:val="28"/>
        </w:rPr>
        <w:tab/>
      </w:r>
      <w:r w:rsidR="00C9352A" w:rsidRPr="00C1334A">
        <w:rPr>
          <w:color w:val="000000" w:themeColor="text1"/>
          <w:sz w:val="28"/>
          <w:szCs w:val="28"/>
        </w:rPr>
        <w:tab/>
      </w:r>
      <w:r w:rsidR="00C9352A" w:rsidRPr="00C1334A">
        <w:rPr>
          <w:color w:val="000000" w:themeColor="text1"/>
          <w:sz w:val="28"/>
          <w:szCs w:val="28"/>
        </w:rPr>
        <w:tab/>
      </w:r>
      <w:r w:rsidR="00C9352A" w:rsidRPr="00C1334A">
        <w:rPr>
          <w:color w:val="000000" w:themeColor="text1"/>
          <w:sz w:val="28"/>
          <w:szCs w:val="28"/>
        </w:rPr>
        <w:tab/>
      </w:r>
      <w:r w:rsidR="00C9352A" w:rsidRPr="00C1334A">
        <w:rPr>
          <w:color w:val="000000" w:themeColor="text1"/>
          <w:sz w:val="28"/>
          <w:szCs w:val="28"/>
        </w:rPr>
        <w:tab/>
      </w:r>
      <w:r w:rsidR="00C9352A" w:rsidRPr="00C1334A">
        <w:rPr>
          <w:color w:val="000000" w:themeColor="text1"/>
          <w:sz w:val="28"/>
          <w:szCs w:val="28"/>
        </w:rPr>
        <w:tab/>
      </w:r>
      <w:r w:rsidR="00C9352A" w:rsidRPr="00C1334A">
        <w:rPr>
          <w:color w:val="000000" w:themeColor="text1"/>
          <w:sz w:val="28"/>
          <w:szCs w:val="28"/>
        </w:rPr>
        <w:tab/>
      </w:r>
      <w:r w:rsidR="00770404" w:rsidRPr="00C1334A">
        <w:rPr>
          <w:color w:val="000000" w:themeColor="text1"/>
          <w:sz w:val="28"/>
          <w:szCs w:val="28"/>
        </w:rPr>
        <w:tab/>
      </w:r>
      <w:r w:rsidR="00770404" w:rsidRPr="00C1334A">
        <w:rPr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  <w:r w:rsidR="00770404" w:rsidRPr="00C1334A">
        <w:rPr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  <w:r w:rsidR="00770404" w:rsidRPr="00C1334A">
        <w:rPr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  <w:r w:rsidR="00770404" w:rsidRPr="00C1334A">
        <w:rPr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  <w:r w:rsidR="00770404" w:rsidRPr="00C1334A">
        <w:rPr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  <w:r w:rsidR="00770404" w:rsidRPr="00C1334A">
        <w:rPr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  <w:r w:rsidR="00770404" w:rsidRPr="00C1334A">
        <w:rPr>
          <w:color w:val="000000" w:themeColor="text1"/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ab/>
      </w:r>
      <w:r w:rsidR="00202258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202258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202258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202258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202258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202258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  <w:r w:rsidR="00202258" w:rsidRPr="007F7C1F">
        <w:rPr>
          <w:sz w:val="2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</w:r>
    </w:p>
    <w:p w14:paraId="112E27BD" w14:textId="4ABA8864" w:rsidR="00517161" w:rsidRDefault="0059326A" w:rsidP="00617656">
      <w:pPr>
        <w:pStyle w:val="Prosttext"/>
      </w:pPr>
      <w:r>
        <w:t xml:space="preserve">  </w:t>
      </w:r>
    </w:p>
    <w:p w14:paraId="3C20B824" w14:textId="77777777" w:rsidR="0091618E" w:rsidRPr="00F1369C" w:rsidRDefault="0091618E" w:rsidP="00517161">
      <w:pPr>
        <w:ind w:left="0" w:firstLine="284"/>
        <w:rPr>
          <w:b/>
        </w:rPr>
      </w:pPr>
    </w:p>
    <w:p w14:paraId="4E4518DD" w14:textId="77777777" w:rsidR="00202258" w:rsidRDefault="00202258" w:rsidP="00517161">
      <w:pPr>
        <w:ind w:left="0" w:firstLine="284"/>
      </w:pPr>
    </w:p>
    <w:p w14:paraId="4BD7C3AE" w14:textId="77777777" w:rsidR="00517161" w:rsidRDefault="00517161" w:rsidP="00517161">
      <w:pPr>
        <w:ind w:left="0" w:firstLine="284"/>
      </w:pPr>
    </w:p>
    <w:p w14:paraId="2F7ACB8B" w14:textId="77777777" w:rsidR="00517161" w:rsidRDefault="00517161" w:rsidP="00517161">
      <w:pPr>
        <w:ind w:left="0" w:firstLine="284"/>
      </w:pPr>
    </w:p>
    <w:p w14:paraId="14DF6B77" w14:textId="77777777" w:rsidR="00517161" w:rsidRDefault="00517161" w:rsidP="00517161">
      <w:pPr>
        <w:ind w:left="0" w:firstLine="284"/>
      </w:pPr>
    </w:p>
    <w:p w14:paraId="5A2A7125" w14:textId="77777777" w:rsidR="00517161" w:rsidRDefault="00517161" w:rsidP="00517161">
      <w:pPr>
        <w:ind w:left="0" w:firstLine="284"/>
      </w:pPr>
    </w:p>
    <w:p w14:paraId="1F79CC63" w14:textId="360A2D32" w:rsidR="00C9352A" w:rsidRDefault="00C9352A" w:rsidP="00C9352A"/>
    <w:p w14:paraId="1EA2A691" w14:textId="77777777" w:rsidR="006A5041" w:rsidRDefault="006A5041" w:rsidP="006A5041">
      <w:pPr>
        <w:ind w:left="0"/>
        <w:rPr>
          <w:rFonts w:cs="Arial"/>
          <w:sz w:val="24"/>
        </w:rPr>
      </w:pPr>
    </w:p>
    <w:p w14:paraId="60DCCFC8" w14:textId="77777777" w:rsidR="00770404" w:rsidRDefault="00770404" w:rsidP="006A5041">
      <w:pPr>
        <w:ind w:left="0"/>
        <w:rPr>
          <w:rFonts w:cs="Arial"/>
          <w:sz w:val="24"/>
        </w:rPr>
      </w:pPr>
    </w:p>
    <w:p w14:paraId="121C13F6" w14:textId="77777777" w:rsidR="00770404" w:rsidRDefault="00770404" w:rsidP="006A5041">
      <w:pPr>
        <w:ind w:left="0"/>
        <w:rPr>
          <w:rFonts w:cs="Arial"/>
          <w:sz w:val="24"/>
        </w:rPr>
      </w:pPr>
    </w:p>
    <w:p w14:paraId="5A3671D9" w14:textId="77777777" w:rsidR="00770404" w:rsidRDefault="00770404" w:rsidP="006A5041">
      <w:pPr>
        <w:ind w:left="0"/>
        <w:rPr>
          <w:rFonts w:cs="Arial"/>
          <w:sz w:val="24"/>
        </w:rPr>
      </w:pPr>
    </w:p>
    <w:p w14:paraId="75BA757C" w14:textId="77777777" w:rsidR="00770404" w:rsidRDefault="00770404" w:rsidP="006A5041">
      <w:pPr>
        <w:ind w:left="0"/>
        <w:rPr>
          <w:rFonts w:cs="Arial"/>
          <w:sz w:val="24"/>
        </w:rPr>
      </w:pPr>
    </w:p>
    <w:p w14:paraId="0D3A0638" w14:textId="77777777" w:rsidR="00770404" w:rsidRDefault="00770404" w:rsidP="006A5041">
      <w:pPr>
        <w:ind w:left="0"/>
        <w:rPr>
          <w:rFonts w:cs="Arial"/>
          <w:sz w:val="24"/>
        </w:rPr>
      </w:pPr>
    </w:p>
    <w:p w14:paraId="060D42AD" w14:textId="77777777" w:rsidR="00770404" w:rsidRDefault="00770404" w:rsidP="006A5041">
      <w:pPr>
        <w:ind w:left="0"/>
        <w:rPr>
          <w:rFonts w:cs="Arial"/>
          <w:sz w:val="24"/>
        </w:rPr>
      </w:pPr>
    </w:p>
    <w:p w14:paraId="45C3A064" w14:textId="77777777" w:rsidR="00770404" w:rsidRDefault="00770404" w:rsidP="006A5041">
      <w:pPr>
        <w:ind w:left="0"/>
        <w:rPr>
          <w:rFonts w:cs="Arial"/>
          <w:sz w:val="24"/>
        </w:rPr>
      </w:pPr>
    </w:p>
    <w:p w14:paraId="7CED0958" w14:textId="77777777" w:rsidR="00C52303" w:rsidRPr="00C52303" w:rsidRDefault="00C52303" w:rsidP="008C6593">
      <w:pPr>
        <w:ind w:left="0"/>
        <w:rPr>
          <w:rFonts w:cs="Arial"/>
          <w:sz w:val="22"/>
          <w:szCs w:val="22"/>
        </w:rPr>
      </w:pPr>
      <w:r w:rsidRPr="00C52303">
        <w:rPr>
          <w:rFonts w:cs="Arial"/>
          <w:szCs w:val="20"/>
        </w:rPr>
        <w:lastRenderedPageBreak/>
        <w:tab/>
      </w:r>
      <w:r w:rsidRPr="00C52303">
        <w:rPr>
          <w:rFonts w:cs="Arial"/>
          <w:szCs w:val="20"/>
        </w:rPr>
        <w:tab/>
      </w:r>
    </w:p>
    <w:sectPr w:rsidR="00C52303" w:rsidRPr="00C52303" w:rsidSect="00151FB3">
      <w:headerReference w:type="default" r:id="rId8"/>
      <w:footerReference w:type="default" r:id="rId9"/>
      <w:pgSz w:w="11906" w:h="16838" w:code="9"/>
      <w:pgMar w:top="0" w:right="567" w:bottom="39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B5BF8E" w14:textId="77777777" w:rsidR="00151FB3" w:rsidRDefault="00151FB3">
      <w:r>
        <w:separator/>
      </w:r>
    </w:p>
  </w:endnote>
  <w:endnote w:type="continuationSeparator" w:id="0">
    <w:p w14:paraId="09F1CB62" w14:textId="77777777" w:rsidR="00151FB3" w:rsidRDefault="00151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D860146-2106-475B-BDF2-C606EDC45737}"/>
    <w:embedBold r:id="rId2" w:fontKey="{AB87D466-4D4F-432C-B09A-92EB663A63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BA3DDFDF-D3FD-4BB5-9510-1658670B3DD2}"/>
    <w:embedItalic r:id="rId4" w:fontKey="{314A2373-8156-412B-9714-F157E874B4A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EA506A0F-191C-4CE6-8EC8-10EBAC1B4D9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606A5D" w14:textId="77777777" w:rsidR="00E835FC" w:rsidRDefault="00BB3FE3" w:rsidP="0097293E">
    <w:pPr>
      <w:pStyle w:val="Zpat"/>
      <w:spacing w:before="1080"/>
      <w:ind w:left="-113"/>
    </w:pPr>
    <w:r>
      <w:rPr>
        <w:noProof/>
      </w:rPr>
      <w:drawing>
        <wp:inline distT="0" distB="0" distL="0" distR="0" wp14:anchorId="03FA436D" wp14:editId="32F952AA">
          <wp:extent cx="6946265" cy="810895"/>
          <wp:effectExtent l="19050" t="0" r="6985" b="0"/>
          <wp:docPr id="2" name="obrázek 3" descr="C:\Users\Vláďa\Desktop\drasov_hlavic-pa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C:\Users\Vláďa\Desktop\drasov_hlavic-pa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6265" cy="810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BAAA14D" w14:textId="77777777" w:rsidR="00151FB3" w:rsidRDefault="00151FB3">
      <w:r>
        <w:separator/>
      </w:r>
    </w:p>
  </w:footnote>
  <w:footnote w:type="continuationSeparator" w:id="0">
    <w:p w14:paraId="13727305" w14:textId="77777777" w:rsidR="00151FB3" w:rsidRDefault="00151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9E0A4" w14:textId="77777777" w:rsidR="004846CF" w:rsidRDefault="00EE176E" w:rsidP="00237CC9">
    <w:pPr>
      <w:pStyle w:val="Zhlav"/>
      <w:tabs>
        <w:tab w:val="clear" w:pos="4536"/>
        <w:tab w:val="clear" w:pos="9072"/>
        <w:tab w:val="left" w:pos="3293"/>
      </w:tabs>
      <w:spacing w:after="1200"/>
      <w:ind w:left="-57"/>
    </w:pPr>
    <w:r>
      <w:object w:dxaOrig="4029" w:dyaOrig="670" w14:anchorId="5CD8C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22.75pt;height:37.5pt">
          <v:imagedata r:id="rId1" o:title=""/>
        </v:shape>
        <o:OLEObject Type="Embed" ProgID="CorelDraw.Graphic.15" ShapeID="_x0000_i1025" DrawAspect="Content" ObjectID="_1774677378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F38BA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065B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AE05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DC3D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8"/>
    <w:multiLevelType w:val="singleLevel"/>
    <w:tmpl w:val="CC36A9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9CF4065"/>
    <w:multiLevelType w:val="multilevel"/>
    <w:tmpl w:val="562655C2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009AE0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009AE0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009AE0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6" w15:restartNumberingAfterBreak="0">
    <w:nsid w:val="20ED686E"/>
    <w:multiLevelType w:val="multilevel"/>
    <w:tmpl w:val="FAD6B010"/>
    <w:lvl w:ilvl="0">
      <w:start w:val="1"/>
      <w:numFmt w:val="bullet"/>
      <w:lvlText w:val=""/>
      <w:lvlJc w:val="left"/>
      <w:pPr>
        <w:tabs>
          <w:tab w:val="num" w:pos="142"/>
        </w:tabs>
        <w:ind w:left="142" w:hanging="142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7" w15:restartNumberingAfterBreak="0">
    <w:nsid w:val="272D2854"/>
    <w:multiLevelType w:val="hybridMultilevel"/>
    <w:tmpl w:val="9FCAAB14"/>
    <w:lvl w:ilvl="0" w:tplc="813C67D4">
      <w:start w:val="664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AE958C0"/>
    <w:multiLevelType w:val="multilevel"/>
    <w:tmpl w:val="E3140F6A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424242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9" w15:restartNumberingAfterBreak="0">
    <w:nsid w:val="2ED43AF7"/>
    <w:multiLevelType w:val="multilevel"/>
    <w:tmpl w:val="81D402FC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0" w15:restartNumberingAfterBreak="0">
    <w:nsid w:val="323736F7"/>
    <w:multiLevelType w:val="hybridMultilevel"/>
    <w:tmpl w:val="2DD001A0"/>
    <w:lvl w:ilvl="0" w:tplc="826CE0A2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45307414"/>
    <w:multiLevelType w:val="multilevel"/>
    <w:tmpl w:val="53B600F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9AE0"/>
        <w:sz w:val="12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2" w15:restartNumberingAfterBreak="0">
    <w:nsid w:val="46E62344"/>
    <w:multiLevelType w:val="multilevel"/>
    <w:tmpl w:val="782E15BA"/>
    <w:lvl w:ilvl="0">
      <w:start w:val="1"/>
      <w:numFmt w:val="bullet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3" w15:restartNumberingAfterBreak="0">
    <w:nsid w:val="4B6E10BC"/>
    <w:multiLevelType w:val="multilevel"/>
    <w:tmpl w:val="62ACCFFC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10427"/>
        <w:sz w:val="26"/>
      </w:rPr>
    </w:lvl>
    <w:lvl w:ilvl="2">
      <w:start w:val="1"/>
      <w:numFmt w:val="bullet"/>
      <w:lvlText w:val=""/>
      <w:lvlJc w:val="left"/>
      <w:pPr>
        <w:tabs>
          <w:tab w:val="num" w:pos="567"/>
        </w:tabs>
        <w:ind w:left="567" w:firstLine="284"/>
      </w:pPr>
      <w:rPr>
        <w:rFonts w:ascii="Symbol" w:hAnsi="Symbol" w:hint="default"/>
        <w:color w:val="F10427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  <w:color w:val="424242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4" w15:restartNumberingAfterBreak="0">
    <w:nsid w:val="4CB74A94"/>
    <w:multiLevelType w:val="multilevel"/>
    <w:tmpl w:val="F064DF74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A0E3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A0E3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5" w15:restartNumberingAfterBreak="0">
    <w:nsid w:val="53757E53"/>
    <w:multiLevelType w:val="multilevel"/>
    <w:tmpl w:val="61206E6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6" w15:restartNumberingAfterBreak="0">
    <w:nsid w:val="62580B6D"/>
    <w:multiLevelType w:val="hybridMultilevel"/>
    <w:tmpl w:val="08E81182"/>
    <w:lvl w:ilvl="0" w:tplc="02E20ED2">
      <w:start w:val="664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81A04A2"/>
    <w:multiLevelType w:val="multilevel"/>
    <w:tmpl w:val="E0A01F3A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8" w15:restartNumberingAfterBreak="0">
    <w:nsid w:val="6F0566F9"/>
    <w:multiLevelType w:val="multilevel"/>
    <w:tmpl w:val="A09E3A0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19" w15:restartNumberingAfterBreak="0">
    <w:nsid w:val="706C1C6C"/>
    <w:multiLevelType w:val="multilevel"/>
    <w:tmpl w:val="B102249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52BB00"/>
        <w:sz w:val="26"/>
      </w:rPr>
    </w:lvl>
    <w:lvl w:ilvl="1">
      <w:start w:val="1"/>
      <w:numFmt w:val="bullet"/>
      <w:lvlText w:val="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  <w:color w:val="F756AE"/>
        <w:sz w:val="26"/>
      </w:rPr>
    </w:lvl>
    <w:lvl w:ilvl="2">
      <w:start w:val="1"/>
      <w:numFmt w:val="bullet"/>
      <w:lvlText w:val=""/>
      <w:lvlJc w:val="left"/>
      <w:pPr>
        <w:tabs>
          <w:tab w:val="num" w:pos="1692"/>
        </w:tabs>
        <w:ind w:left="16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052"/>
        </w:tabs>
        <w:ind w:left="2052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0" w15:restartNumberingAfterBreak="0">
    <w:nsid w:val="77B52D6C"/>
    <w:multiLevelType w:val="multilevel"/>
    <w:tmpl w:val="C41AB576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9AE0"/>
        <w:sz w:val="26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1" w15:restartNumberingAfterBreak="0">
    <w:nsid w:val="78A644F1"/>
    <w:multiLevelType w:val="multilevel"/>
    <w:tmpl w:val="563469C0"/>
    <w:lvl w:ilvl="0">
      <w:start w:val="1"/>
      <w:numFmt w:val="bullet"/>
      <w:pStyle w:val="Seznam"/>
      <w:lvlText w:val="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9FD700"/>
        <w:sz w:val="12"/>
      </w:rPr>
    </w:lvl>
    <w:lvl w:ilvl="1">
      <w:start w:val="1"/>
      <w:numFmt w:val="bullet"/>
      <w:lvlText w:val=""/>
      <w:lvlJc w:val="left"/>
      <w:pPr>
        <w:tabs>
          <w:tab w:val="num" w:pos="567"/>
        </w:tabs>
        <w:ind w:left="567" w:hanging="283"/>
      </w:pPr>
      <w:rPr>
        <w:rFonts w:ascii="Wingdings" w:hAnsi="Wingdings" w:hint="default"/>
        <w:color w:val="00A7E6"/>
        <w:sz w:val="12"/>
      </w:rPr>
    </w:lvl>
    <w:lvl w:ilvl="2">
      <w:start w:val="1"/>
      <w:numFmt w:val="bullet"/>
      <w:lvlText w:val=""/>
      <w:lvlJc w:val="left"/>
      <w:pPr>
        <w:tabs>
          <w:tab w:val="num" w:pos="851"/>
        </w:tabs>
        <w:ind w:left="851" w:hanging="284"/>
      </w:pPr>
      <w:rPr>
        <w:rFonts w:ascii="Wingdings" w:hAnsi="Wingdings" w:hint="default"/>
        <w:color w:val="9E9E9E"/>
        <w:sz w:val="14"/>
      </w:rPr>
    </w:lvl>
    <w:lvl w:ilvl="3">
      <w:start w:val="1"/>
      <w:numFmt w:val="bullet"/>
      <w:lvlText w:val=""/>
      <w:lvlJc w:val="left"/>
      <w:pPr>
        <w:tabs>
          <w:tab w:val="num" w:pos="1134"/>
        </w:tabs>
        <w:ind w:left="1134" w:hanging="283"/>
      </w:pPr>
      <w:rPr>
        <w:rFonts w:ascii="Wingdings" w:hAnsi="Wingdings" w:hint="default"/>
        <w:color w:val="9E9E9E"/>
        <w:sz w:val="12"/>
      </w:rPr>
    </w:lvl>
    <w:lvl w:ilvl="4">
      <w:start w:val="1"/>
      <w:numFmt w:val="bullet"/>
      <w:lvlText w:val="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color w:val="9E9E9F"/>
        <w:sz w:val="12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abstractNum w:abstractNumId="22" w15:restartNumberingAfterBreak="0">
    <w:nsid w:val="7D1158DB"/>
    <w:multiLevelType w:val="multilevel"/>
    <w:tmpl w:val="A3045D9E"/>
    <w:lvl w:ilvl="0">
      <w:start w:val="1"/>
      <w:numFmt w:val="bullet"/>
      <w:lvlText w:val=""/>
      <w:lvlJc w:val="left"/>
      <w:pPr>
        <w:tabs>
          <w:tab w:val="num" w:pos="567"/>
        </w:tabs>
        <w:ind w:left="284" w:hanging="284"/>
      </w:pPr>
      <w:rPr>
        <w:rFonts w:ascii="Wingdings" w:hAnsi="Wingdings" w:hint="default"/>
        <w:color w:val="009AE0"/>
        <w:sz w:val="12"/>
      </w:rPr>
    </w:lvl>
    <w:lvl w:ilvl="1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  <w:color w:val="000000"/>
        <w:sz w:val="26"/>
      </w:rPr>
    </w:lvl>
    <w:lvl w:ilvl="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0000"/>
        <w:sz w:val="26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000000"/>
        <w:sz w:val="26"/>
      </w:rPr>
    </w:lvl>
    <w:lvl w:ilvl="4">
      <w:start w:val="1"/>
      <w:numFmt w:val="bullet"/>
      <w:lvlText w:val=""/>
      <w:lvlJc w:val="left"/>
      <w:pPr>
        <w:tabs>
          <w:tab w:val="num" w:pos="2412"/>
        </w:tabs>
        <w:ind w:left="2412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772"/>
        </w:tabs>
        <w:ind w:left="2772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132"/>
        </w:tabs>
        <w:ind w:left="3132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492"/>
        </w:tabs>
        <w:ind w:left="3492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852"/>
        </w:tabs>
        <w:ind w:left="3852" w:hanging="360"/>
      </w:pPr>
      <w:rPr>
        <w:rFonts w:ascii="Symbol" w:hAnsi="Symbol" w:hint="default"/>
      </w:rPr>
    </w:lvl>
  </w:abstractNum>
  <w:num w:numId="1" w16cid:durableId="954217342">
    <w:abstractNumId w:val="21"/>
  </w:num>
  <w:num w:numId="2" w16cid:durableId="272977633">
    <w:abstractNumId w:val="19"/>
  </w:num>
  <w:num w:numId="3" w16cid:durableId="1436560226">
    <w:abstractNumId w:val="6"/>
  </w:num>
  <w:num w:numId="4" w16cid:durableId="603850866">
    <w:abstractNumId w:val="18"/>
  </w:num>
  <w:num w:numId="5" w16cid:durableId="1085028256">
    <w:abstractNumId w:val="15"/>
  </w:num>
  <w:num w:numId="6" w16cid:durableId="662589666">
    <w:abstractNumId w:val="13"/>
  </w:num>
  <w:num w:numId="7" w16cid:durableId="990987809">
    <w:abstractNumId w:val="4"/>
  </w:num>
  <w:num w:numId="8" w16cid:durableId="1246299899">
    <w:abstractNumId w:val="3"/>
  </w:num>
  <w:num w:numId="9" w16cid:durableId="804472536">
    <w:abstractNumId w:val="2"/>
  </w:num>
  <w:num w:numId="10" w16cid:durableId="924000920">
    <w:abstractNumId w:val="1"/>
  </w:num>
  <w:num w:numId="11" w16cid:durableId="1035891102">
    <w:abstractNumId w:val="0"/>
  </w:num>
  <w:num w:numId="12" w16cid:durableId="176042234">
    <w:abstractNumId w:val="8"/>
  </w:num>
  <w:num w:numId="13" w16cid:durableId="1222404102">
    <w:abstractNumId w:val="14"/>
  </w:num>
  <w:num w:numId="14" w16cid:durableId="435101865">
    <w:abstractNumId w:val="20"/>
  </w:num>
  <w:num w:numId="15" w16cid:durableId="533080840">
    <w:abstractNumId w:val="9"/>
  </w:num>
  <w:num w:numId="16" w16cid:durableId="1849709112">
    <w:abstractNumId w:val="17"/>
  </w:num>
  <w:num w:numId="17" w16cid:durableId="855264380">
    <w:abstractNumId w:val="22"/>
  </w:num>
  <w:num w:numId="18" w16cid:durableId="1447769185">
    <w:abstractNumId w:val="12"/>
  </w:num>
  <w:num w:numId="19" w16cid:durableId="864250107">
    <w:abstractNumId w:val="11"/>
  </w:num>
  <w:num w:numId="20" w16cid:durableId="348876786">
    <w:abstractNumId w:val="5"/>
  </w:num>
  <w:num w:numId="21" w16cid:durableId="769351100">
    <w:abstractNumId w:val="16"/>
  </w:num>
  <w:num w:numId="22" w16cid:durableId="1979601636">
    <w:abstractNumId w:val="7"/>
  </w:num>
  <w:num w:numId="23" w16cid:durableId="18622333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41A"/>
    <w:rsid w:val="00000CA0"/>
    <w:rsid w:val="0006019A"/>
    <w:rsid w:val="000C257A"/>
    <w:rsid w:val="000C2F86"/>
    <w:rsid w:val="000D0FC8"/>
    <w:rsid w:val="000E2B1A"/>
    <w:rsid w:val="000E553A"/>
    <w:rsid w:val="000F3664"/>
    <w:rsid w:val="0010031E"/>
    <w:rsid w:val="00132A51"/>
    <w:rsid w:val="0013735D"/>
    <w:rsid w:val="001427E2"/>
    <w:rsid w:val="00151FB3"/>
    <w:rsid w:val="00167B7C"/>
    <w:rsid w:val="0017399C"/>
    <w:rsid w:val="001A2127"/>
    <w:rsid w:val="001E6B4B"/>
    <w:rsid w:val="001F6147"/>
    <w:rsid w:val="00202258"/>
    <w:rsid w:val="0020399A"/>
    <w:rsid w:val="002124E6"/>
    <w:rsid w:val="00221DE6"/>
    <w:rsid w:val="00222F3F"/>
    <w:rsid w:val="00237CC9"/>
    <w:rsid w:val="00242E82"/>
    <w:rsid w:val="002765ED"/>
    <w:rsid w:val="002974B4"/>
    <w:rsid w:val="002B5582"/>
    <w:rsid w:val="002C4047"/>
    <w:rsid w:val="002C661E"/>
    <w:rsid w:val="002C7F55"/>
    <w:rsid w:val="002E294A"/>
    <w:rsid w:val="002F5054"/>
    <w:rsid w:val="0032606C"/>
    <w:rsid w:val="0036006D"/>
    <w:rsid w:val="00361B45"/>
    <w:rsid w:val="003B08EF"/>
    <w:rsid w:val="003D0C05"/>
    <w:rsid w:val="003D1BE1"/>
    <w:rsid w:val="004006CE"/>
    <w:rsid w:val="004227A7"/>
    <w:rsid w:val="0043441A"/>
    <w:rsid w:val="004846CF"/>
    <w:rsid w:val="00490651"/>
    <w:rsid w:val="004A47C1"/>
    <w:rsid w:val="004A584B"/>
    <w:rsid w:val="004B75B2"/>
    <w:rsid w:val="004E48B3"/>
    <w:rsid w:val="004F2CC1"/>
    <w:rsid w:val="004F4002"/>
    <w:rsid w:val="004F4AAB"/>
    <w:rsid w:val="00517161"/>
    <w:rsid w:val="005173C6"/>
    <w:rsid w:val="00533B14"/>
    <w:rsid w:val="0055122E"/>
    <w:rsid w:val="00574B0B"/>
    <w:rsid w:val="0058151F"/>
    <w:rsid w:val="0058558D"/>
    <w:rsid w:val="0059326A"/>
    <w:rsid w:val="00594F13"/>
    <w:rsid w:val="005A4143"/>
    <w:rsid w:val="005A7891"/>
    <w:rsid w:val="005B27D7"/>
    <w:rsid w:val="005C18E1"/>
    <w:rsid w:val="005C62C7"/>
    <w:rsid w:val="005D5FA2"/>
    <w:rsid w:val="005E124C"/>
    <w:rsid w:val="006071BF"/>
    <w:rsid w:val="00611EAA"/>
    <w:rsid w:val="00613295"/>
    <w:rsid w:val="00617656"/>
    <w:rsid w:val="006229C4"/>
    <w:rsid w:val="00623E72"/>
    <w:rsid w:val="00647089"/>
    <w:rsid w:val="00656B73"/>
    <w:rsid w:val="00665974"/>
    <w:rsid w:val="00676BDD"/>
    <w:rsid w:val="00683699"/>
    <w:rsid w:val="00694025"/>
    <w:rsid w:val="006A5041"/>
    <w:rsid w:val="006E67E7"/>
    <w:rsid w:val="006F0B2F"/>
    <w:rsid w:val="007031B5"/>
    <w:rsid w:val="0070680C"/>
    <w:rsid w:val="00706B90"/>
    <w:rsid w:val="00707337"/>
    <w:rsid w:val="00730F25"/>
    <w:rsid w:val="00750D88"/>
    <w:rsid w:val="00770404"/>
    <w:rsid w:val="007A6183"/>
    <w:rsid w:val="007B01EE"/>
    <w:rsid w:val="007B0B6E"/>
    <w:rsid w:val="007B56C7"/>
    <w:rsid w:val="007C5617"/>
    <w:rsid w:val="007D30B7"/>
    <w:rsid w:val="007D33FE"/>
    <w:rsid w:val="007D6406"/>
    <w:rsid w:val="007F7C1F"/>
    <w:rsid w:val="008271D6"/>
    <w:rsid w:val="00833E8F"/>
    <w:rsid w:val="00843AA0"/>
    <w:rsid w:val="00886678"/>
    <w:rsid w:val="008A1220"/>
    <w:rsid w:val="008A6896"/>
    <w:rsid w:val="008C6593"/>
    <w:rsid w:val="008E459C"/>
    <w:rsid w:val="00906EDE"/>
    <w:rsid w:val="00915AC4"/>
    <w:rsid w:val="0091618E"/>
    <w:rsid w:val="00921CA6"/>
    <w:rsid w:val="00942110"/>
    <w:rsid w:val="0097293E"/>
    <w:rsid w:val="00976FBB"/>
    <w:rsid w:val="00987E19"/>
    <w:rsid w:val="00992F32"/>
    <w:rsid w:val="00994E25"/>
    <w:rsid w:val="009C717B"/>
    <w:rsid w:val="009D5DE5"/>
    <w:rsid w:val="009E7C38"/>
    <w:rsid w:val="009F06A6"/>
    <w:rsid w:val="009F77E4"/>
    <w:rsid w:val="00A34423"/>
    <w:rsid w:val="00A4093E"/>
    <w:rsid w:val="00A47B06"/>
    <w:rsid w:val="00A53ECC"/>
    <w:rsid w:val="00A6053A"/>
    <w:rsid w:val="00A67CCE"/>
    <w:rsid w:val="00A712FF"/>
    <w:rsid w:val="00A71E4C"/>
    <w:rsid w:val="00A7609B"/>
    <w:rsid w:val="00AA25AF"/>
    <w:rsid w:val="00AA57D4"/>
    <w:rsid w:val="00AB303F"/>
    <w:rsid w:val="00AB7AE8"/>
    <w:rsid w:val="00AF75E3"/>
    <w:rsid w:val="00B13AA6"/>
    <w:rsid w:val="00B2160A"/>
    <w:rsid w:val="00B34B43"/>
    <w:rsid w:val="00B660C5"/>
    <w:rsid w:val="00BB3FE3"/>
    <w:rsid w:val="00BC0195"/>
    <w:rsid w:val="00BC5236"/>
    <w:rsid w:val="00BC6D83"/>
    <w:rsid w:val="00BE75DB"/>
    <w:rsid w:val="00BE778C"/>
    <w:rsid w:val="00C04F73"/>
    <w:rsid w:val="00C1334A"/>
    <w:rsid w:val="00C27459"/>
    <w:rsid w:val="00C52303"/>
    <w:rsid w:val="00C67944"/>
    <w:rsid w:val="00C90F47"/>
    <w:rsid w:val="00C9352A"/>
    <w:rsid w:val="00C95E48"/>
    <w:rsid w:val="00CA377F"/>
    <w:rsid w:val="00CC4CB3"/>
    <w:rsid w:val="00CD7577"/>
    <w:rsid w:val="00D21662"/>
    <w:rsid w:val="00D30941"/>
    <w:rsid w:val="00D320AD"/>
    <w:rsid w:val="00D3634E"/>
    <w:rsid w:val="00D605F8"/>
    <w:rsid w:val="00D6107C"/>
    <w:rsid w:val="00D637B6"/>
    <w:rsid w:val="00D63F8F"/>
    <w:rsid w:val="00D87957"/>
    <w:rsid w:val="00D87BF7"/>
    <w:rsid w:val="00D922EB"/>
    <w:rsid w:val="00D97C60"/>
    <w:rsid w:val="00DB37B8"/>
    <w:rsid w:val="00DB762B"/>
    <w:rsid w:val="00DC36B1"/>
    <w:rsid w:val="00DC46AA"/>
    <w:rsid w:val="00DD35A8"/>
    <w:rsid w:val="00DD402D"/>
    <w:rsid w:val="00DE11BE"/>
    <w:rsid w:val="00E01C41"/>
    <w:rsid w:val="00E10652"/>
    <w:rsid w:val="00E44770"/>
    <w:rsid w:val="00E476A7"/>
    <w:rsid w:val="00E62583"/>
    <w:rsid w:val="00E715F7"/>
    <w:rsid w:val="00E72C86"/>
    <w:rsid w:val="00E76650"/>
    <w:rsid w:val="00E835FC"/>
    <w:rsid w:val="00EA5986"/>
    <w:rsid w:val="00EB1A55"/>
    <w:rsid w:val="00EB3FC8"/>
    <w:rsid w:val="00EB404E"/>
    <w:rsid w:val="00ED4A30"/>
    <w:rsid w:val="00EE176E"/>
    <w:rsid w:val="00EF4311"/>
    <w:rsid w:val="00F1369C"/>
    <w:rsid w:val="00F20260"/>
    <w:rsid w:val="00F227F7"/>
    <w:rsid w:val="00F64821"/>
    <w:rsid w:val="00FA49B5"/>
    <w:rsid w:val="00FB6ECF"/>
    <w:rsid w:val="00FD0299"/>
    <w:rsid w:val="00FD682E"/>
    <w:rsid w:val="00FE28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97FF85C"/>
  <w15:docId w15:val="{4D0E1861-6352-4205-89AD-156570E33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BB3FE3"/>
    <w:pPr>
      <w:ind w:left="284" w:right="284"/>
      <w:jc w:val="both"/>
    </w:pPr>
    <w:rPr>
      <w:rFonts w:ascii="Arial" w:hAnsi="Arial"/>
      <w:color w:val="000000"/>
      <w:szCs w:val="24"/>
    </w:rPr>
  </w:style>
  <w:style w:type="paragraph" w:styleId="Nadpis1">
    <w:name w:val="heading 1"/>
    <w:basedOn w:val="Normln"/>
    <w:next w:val="Normln"/>
    <w:qFormat/>
    <w:rsid w:val="00237CC9"/>
    <w:pPr>
      <w:outlineLvl w:val="0"/>
    </w:pPr>
    <w:rPr>
      <w:rFonts w:ascii="Calibri" w:hAnsi="Calibri"/>
      <w:b/>
      <w:caps/>
      <w:color w:val="06589C"/>
      <w:sz w:val="46"/>
    </w:rPr>
  </w:style>
  <w:style w:type="paragraph" w:styleId="Nadpis2">
    <w:name w:val="heading 2"/>
    <w:basedOn w:val="Nadpis1"/>
    <w:next w:val="Normln"/>
    <w:qFormat/>
    <w:rsid w:val="00A34423"/>
    <w:pPr>
      <w:keepNext/>
      <w:spacing w:before="660" w:after="280"/>
      <w:outlineLvl w:val="1"/>
    </w:pPr>
    <w:rPr>
      <w:rFonts w:cs="Arial"/>
      <w:bCs/>
      <w:iCs/>
      <w:sz w:val="38"/>
      <w:szCs w:val="28"/>
    </w:rPr>
  </w:style>
  <w:style w:type="paragraph" w:styleId="Nadpis3">
    <w:name w:val="heading 3"/>
    <w:basedOn w:val="Nadpis2"/>
    <w:next w:val="Normln"/>
    <w:qFormat/>
    <w:rsid w:val="0013735D"/>
    <w:pPr>
      <w:spacing w:before="560" w:after="260"/>
      <w:outlineLvl w:val="2"/>
    </w:pPr>
    <w:rPr>
      <w:bCs w:val="0"/>
      <w:caps w:val="0"/>
      <w:sz w:val="30"/>
      <w:szCs w:val="26"/>
    </w:rPr>
  </w:style>
  <w:style w:type="paragraph" w:styleId="Nadpis4">
    <w:name w:val="heading 4"/>
    <w:basedOn w:val="Nadpis3"/>
    <w:next w:val="Normln"/>
    <w:qFormat/>
    <w:rsid w:val="0013735D"/>
    <w:pPr>
      <w:spacing w:before="440" w:after="240"/>
      <w:outlineLvl w:val="3"/>
    </w:pPr>
    <w:rPr>
      <w:bCs/>
      <w:sz w:val="24"/>
      <w:szCs w:val="28"/>
    </w:rPr>
  </w:style>
  <w:style w:type="paragraph" w:styleId="Nadpis5">
    <w:name w:val="heading 5"/>
    <w:basedOn w:val="Nadpis4"/>
    <w:next w:val="Normln"/>
    <w:qFormat/>
    <w:rsid w:val="00132A51"/>
    <w:pPr>
      <w:spacing w:before="380" w:after="260"/>
      <w:outlineLvl w:val="4"/>
    </w:pPr>
    <w:rPr>
      <w:bCs w:val="0"/>
      <w:iCs w:val="0"/>
      <w:sz w:val="20"/>
      <w:szCs w:val="26"/>
    </w:rPr>
  </w:style>
  <w:style w:type="paragraph" w:styleId="Nadpis6">
    <w:name w:val="heading 6"/>
    <w:basedOn w:val="Normln"/>
    <w:next w:val="Normln"/>
    <w:link w:val="Nadpis6Char"/>
    <w:semiHidden/>
    <w:unhideWhenUsed/>
    <w:qFormat/>
    <w:rsid w:val="00C95E4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3D1BE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D1BE1"/>
    <w:pPr>
      <w:tabs>
        <w:tab w:val="center" w:pos="4536"/>
        <w:tab w:val="right" w:pos="9072"/>
      </w:tabs>
    </w:pPr>
  </w:style>
  <w:style w:type="character" w:styleId="Hypertextovodkaz">
    <w:name w:val="Hyperlink"/>
    <w:rsid w:val="007031B5"/>
    <w:rPr>
      <w:color w:val="9FD700"/>
      <w:u w:val="single"/>
    </w:rPr>
  </w:style>
  <w:style w:type="character" w:styleId="Zdraznn">
    <w:name w:val="Emphasis"/>
    <w:qFormat/>
    <w:rsid w:val="00613295"/>
    <w:rPr>
      <w:rFonts w:ascii="Calibri" w:hAnsi="Calibri"/>
      <w:i w:val="0"/>
      <w:iCs/>
      <w:sz w:val="22"/>
    </w:rPr>
  </w:style>
  <w:style w:type="paragraph" w:styleId="z-Zatekformule">
    <w:name w:val="HTML Top of Form"/>
    <w:basedOn w:val="Normln"/>
    <w:next w:val="Normln"/>
    <w:hidden/>
    <w:rsid w:val="00E7665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z-Konecformule">
    <w:name w:val="HTML Bottom of Form"/>
    <w:basedOn w:val="Normln"/>
    <w:next w:val="Normln"/>
    <w:hidden/>
    <w:rsid w:val="00E7665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paragraph" w:styleId="Seznam">
    <w:name w:val="List"/>
    <w:basedOn w:val="Normln"/>
    <w:rsid w:val="00707337"/>
    <w:pPr>
      <w:numPr>
        <w:numId w:val="1"/>
      </w:numPr>
      <w:spacing w:after="120"/>
    </w:pPr>
  </w:style>
  <w:style w:type="paragraph" w:styleId="Textbubliny">
    <w:name w:val="Balloon Text"/>
    <w:basedOn w:val="Normln"/>
    <w:link w:val="TextbublinyChar"/>
    <w:rsid w:val="00E1065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E10652"/>
    <w:rPr>
      <w:rFonts w:ascii="Tahoma" w:hAnsi="Tahoma" w:cs="Tahoma"/>
      <w:color w:val="000000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5E124C"/>
    <w:pPr>
      <w:pBdr>
        <w:bottom w:val="single" w:sz="8" w:space="4" w:color="4F81BD"/>
      </w:pBdr>
      <w:spacing w:after="300"/>
      <w:contextualSpacing/>
    </w:pPr>
    <w:rPr>
      <w:rFonts w:ascii="Calibri" w:hAnsi="Calibri"/>
      <w:color w:val="auto"/>
      <w:spacing w:val="5"/>
      <w:kern w:val="28"/>
      <w:sz w:val="24"/>
      <w:szCs w:val="52"/>
    </w:rPr>
  </w:style>
  <w:style w:type="character" w:customStyle="1" w:styleId="NzevChar">
    <w:name w:val="Název Char"/>
    <w:basedOn w:val="Standardnpsmoodstavce"/>
    <w:link w:val="Nzev"/>
    <w:rsid w:val="005E124C"/>
    <w:rPr>
      <w:rFonts w:ascii="Calibri" w:eastAsia="Times New Roman" w:hAnsi="Calibri" w:cs="Times New Roman"/>
      <w:spacing w:val="5"/>
      <w:kern w:val="28"/>
      <w:sz w:val="24"/>
      <w:szCs w:val="52"/>
    </w:rPr>
  </w:style>
  <w:style w:type="paragraph" w:customStyle="1" w:styleId="Zkladntext21">
    <w:name w:val="Základní text 21"/>
    <w:basedOn w:val="Normln"/>
    <w:rsid w:val="00843AA0"/>
    <w:pPr>
      <w:ind w:left="0" w:right="567"/>
    </w:pPr>
    <w:rPr>
      <w:rFonts w:ascii="Times New Roman" w:hAnsi="Times New Roman"/>
      <w:color w:val="auto"/>
      <w:sz w:val="24"/>
      <w:szCs w:val="20"/>
    </w:rPr>
  </w:style>
  <w:style w:type="character" w:customStyle="1" w:styleId="Nadpis6Char">
    <w:name w:val="Nadpis 6 Char"/>
    <w:basedOn w:val="Standardnpsmoodstavce"/>
    <w:link w:val="Nadpis6"/>
    <w:semiHidden/>
    <w:rsid w:val="00C95E48"/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customStyle="1" w:styleId="Zkladntext22">
    <w:name w:val="Základní text 22"/>
    <w:basedOn w:val="Normln"/>
    <w:rsid w:val="00C95E48"/>
    <w:pPr>
      <w:ind w:left="0" w:right="567"/>
    </w:pPr>
    <w:rPr>
      <w:rFonts w:ascii="Times New Roman" w:hAnsi="Times New Roman"/>
      <w:color w:val="auto"/>
      <w:sz w:val="24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665974"/>
    <w:pPr>
      <w:ind w:left="0" w:right="0"/>
      <w:jc w:val="left"/>
    </w:pPr>
    <w:rPr>
      <w:rFonts w:ascii="Calibri" w:eastAsiaTheme="minorHAnsi" w:hAnsi="Calibri" w:cstheme="minorBidi"/>
      <w:color w:val="auto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665974"/>
    <w:rPr>
      <w:rFonts w:ascii="Calibri" w:eastAsiaTheme="minorHAnsi" w:hAnsi="Calibri" w:cstheme="minorBidi"/>
      <w:sz w:val="22"/>
      <w:szCs w:val="21"/>
      <w:lang w:eastAsia="en-US"/>
    </w:rPr>
  </w:style>
  <w:style w:type="paragraph" w:styleId="Podnadpis">
    <w:name w:val="Subtitle"/>
    <w:basedOn w:val="Normln"/>
    <w:next w:val="Normln"/>
    <w:link w:val="PodnadpisChar"/>
    <w:qFormat/>
    <w:rsid w:val="00C9352A"/>
    <w:pPr>
      <w:numPr>
        <w:ilvl w:val="1"/>
      </w:numPr>
      <w:ind w:left="284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PodnadpisChar">
    <w:name w:val="Podnadpis Char"/>
    <w:basedOn w:val="Standardnpsmoodstavce"/>
    <w:link w:val="Podnadpis"/>
    <w:rsid w:val="00C9352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draznnjemn">
    <w:name w:val="Subtle Emphasis"/>
    <w:basedOn w:val="Standardnpsmoodstavce"/>
    <w:uiPriority w:val="19"/>
    <w:qFormat/>
    <w:rsid w:val="00C9352A"/>
    <w:rPr>
      <w:i/>
      <w:iCs/>
      <w:color w:val="808080" w:themeColor="text1" w:themeTint="7F"/>
    </w:rPr>
  </w:style>
  <w:style w:type="paragraph" w:styleId="Odstavecseseznamem">
    <w:name w:val="List Paragraph"/>
    <w:basedOn w:val="Normln"/>
    <w:uiPriority w:val="34"/>
    <w:qFormat/>
    <w:rsid w:val="00750D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5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77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31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408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761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2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enkaDrobenova\Plocha\DRASOV-hlavickovy_pap-sablona%2097-2003-NEW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09F40-2236-4CA6-9180-934CF173A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DRASOV-hlavickovy_pap-sablona 97-2003-NEW.dot</Template>
  <TotalTime>17</TotalTime>
  <Pages>2</Pages>
  <Words>50</Words>
  <Characters>301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LOREM IPSUM</vt:lpstr>
      <vt:lpstr>LOREM IPSUM</vt:lpstr>
    </vt:vector>
  </TitlesOfParts>
  <Company>ATC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LOREM IPSUM</dc:title>
  <dc:creator>Your User Name</dc:creator>
  <cp:lastModifiedBy>Městys Drásov</cp:lastModifiedBy>
  <cp:revision>3</cp:revision>
  <cp:lastPrinted>2023-10-27T08:57:00Z</cp:lastPrinted>
  <dcterms:created xsi:type="dcterms:W3CDTF">2024-04-15T06:54:00Z</dcterms:created>
  <dcterms:modified xsi:type="dcterms:W3CDTF">2024-04-15T07:10:00Z</dcterms:modified>
</cp:coreProperties>
</file>