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A5DDD" w14:textId="77777777" w:rsidR="00853293" w:rsidRPr="00F016E2" w:rsidRDefault="00853293" w:rsidP="00853293">
      <w:pPr>
        <w:jc w:val="center"/>
        <w:rPr>
          <w:b/>
          <w:color w:val="FF0000"/>
          <w:sz w:val="72"/>
          <w:szCs w:val="72"/>
        </w:rPr>
      </w:pPr>
      <w:r w:rsidRPr="00F016E2">
        <w:rPr>
          <w:b/>
          <w:color w:val="FF0000"/>
          <w:sz w:val="72"/>
          <w:szCs w:val="72"/>
        </w:rPr>
        <w:t xml:space="preserve">UPOZORNĚNÍ  </w:t>
      </w:r>
    </w:p>
    <w:p w14:paraId="049FC03B" w14:textId="77777777" w:rsidR="00853293" w:rsidRDefault="00853293" w:rsidP="00853293">
      <w:pPr>
        <w:jc w:val="center"/>
        <w:rPr>
          <w:sz w:val="40"/>
          <w:szCs w:val="40"/>
        </w:rPr>
      </w:pPr>
    </w:p>
    <w:p w14:paraId="7F9E3BD8" w14:textId="77777777" w:rsidR="00BF7849" w:rsidRDefault="00BF7849" w:rsidP="00853293">
      <w:pPr>
        <w:jc w:val="center"/>
        <w:rPr>
          <w:b/>
          <w:sz w:val="72"/>
          <w:szCs w:val="72"/>
        </w:rPr>
      </w:pPr>
    </w:p>
    <w:p w14:paraId="746AD84F" w14:textId="77777777" w:rsidR="00853293" w:rsidRPr="00BF7849" w:rsidRDefault="00853293" w:rsidP="00853293">
      <w:pPr>
        <w:jc w:val="center"/>
        <w:rPr>
          <w:b/>
          <w:sz w:val="72"/>
          <w:szCs w:val="72"/>
        </w:rPr>
      </w:pPr>
      <w:r w:rsidRPr="00BF7849">
        <w:rPr>
          <w:b/>
          <w:sz w:val="72"/>
          <w:szCs w:val="72"/>
        </w:rPr>
        <w:t>Z DŮVODU</w:t>
      </w:r>
    </w:p>
    <w:p w14:paraId="41F93EDE" w14:textId="77777777" w:rsidR="00853293" w:rsidRPr="00BF7849" w:rsidRDefault="00853293" w:rsidP="00853293">
      <w:pPr>
        <w:jc w:val="center"/>
        <w:rPr>
          <w:b/>
          <w:sz w:val="72"/>
          <w:szCs w:val="72"/>
        </w:rPr>
      </w:pPr>
      <w:r w:rsidRPr="00BF7849">
        <w:rPr>
          <w:b/>
          <w:sz w:val="72"/>
          <w:szCs w:val="72"/>
        </w:rPr>
        <w:t xml:space="preserve"> PŘERUŠENÍ DODÁVKY ELEKTRICKÉ ENERGIE </w:t>
      </w:r>
    </w:p>
    <w:p w14:paraId="11EDA158" w14:textId="77777777" w:rsidR="00853293" w:rsidRPr="00BF7849" w:rsidRDefault="00853293" w:rsidP="00853293">
      <w:pPr>
        <w:jc w:val="center"/>
        <w:rPr>
          <w:b/>
          <w:sz w:val="72"/>
          <w:szCs w:val="72"/>
        </w:rPr>
      </w:pPr>
    </w:p>
    <w:p w14:paraId="6E909C9C" w14:textId="360F0068" w:rsidR="00BF7849" w:rsidRPr="00076E0E" w:rsidRDefault="005752DF" w:rsidP="00853293">
      <w:pPr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96"/>
          <w:szCs w:val="96"/>
        </w:rPr>
        <w:t>pondělí 2</w:t>
      </w:r>
      <w:r w:rsidR="00076E0E" w:rsidRPr="00076E0E">
        <w:rPr>
          <w:b/>
          <w:color w:val="FF0000"/>
          <w:sz w:val="96"/>
          <w:szCs w:val="96"/>
        </w:rPr>
        <w:t>8</w:t>
      </w:r>
      <w:r w:rsidR="009F5BE4" w:rsidRPr="00076E0E">
        <w:rPr>
          <w:b/>
          <w:color w:val="FF0000"/>
          <w:sz w:val="96"/>
          <w:szCs w:val="96"/>
        </w:rPr>
        <w:t>.</w:t>
      </w:r>
      <w:r w:rsidR="006372A5">
        <w:rPr>
          <w:b/>
          <w:color w:val="FF0000"/>
          <w:sz w:val="96"/>
          <w:szCs w:val="96"/>
        </w:rPr>
        <w:t>2</w:t>
      </w:r>
      <w:r w:rsidR="009F5BE4" w:rsidRPr="00076E0E">
        <w:rPr>
          <w:b/>
          <w:color w:val="FF0000"/>
          <w:sz w:val="96"/>
          <w:szCs w:val="96"/>
        </w:rPr>
        <w:t>.20</w:t>
      </w:r>
      <w:r w:rsidR="001131E1" w:rsidRPr="00076E0E">
        <w:rPr>
          <w:b/>
          <w:color w:val="FF0000"/>
          <w:sz w:val="96"/>
          <w:szCs w:val="96"/>
        </w:rPr>
        <w:t>2</w:t>
      </w:r>
      <w:r>
        <w:rPr>
          <w:b/>
          <w:color w:val="FF0000"/>
          <w:sz w:val="96"/>
          <w:szCs w:val="96"/>
        </w:rPr>
        <w:t>2</w:t>
      </w:r>
    </w:p>
    <w:p w14:paraId="6C5A48C6" w14:textId="66E44B55" w:rsidR="00076E0E" w:rsidRDefault="00076E0E" w:rsidP="00853293">
      <w:pPr>
        <w:jc w:val="center"/>
        <w:rPr>
          <w:b/>
          <w:sz w:val="72"/>
          <w:szCs w:val="72"/>
        </w:rPr>
      </w:pPr>
    </w:p>
    <w:p w14:paraId="5F2AF2F0" w14:textId="77777777" w:rsidR="00F016E2" w:rsidRDefault="00F016E2" w:rsidP="00853293">
      <w:pPr>
        <w:jc w:val="center"/>
        <w:rPr>
          <w:b/>
          <w:sz w:val="72"/>
          <w:szCs w:val="72"/>
        </w:rPr>
      </w:pPr>
    </w:p>
    <w:p w14:paraId="245DCE66" w14:textId="2DD463A7" w:rsidR="006D52B4" w:rsidRDefault="00853293" w:rsidP="00BF7849">
      <w:pPr>
        <w:jc w:val="center"/>
        <w:rPr>
          <w:b/>
          <w:sz w:val="72"/>
          <w:szCs w:val="72"/>
        </w:rPr>
      </w:pPr>
      <w:r w:rsidRPr="00076E0E">
        <w:rPr>
          <w:b/>
          <w:color w:val="FF0000"/>
          <w:sz w:val="72"/>
          <w:szCs w:val="72"/>
        </w:rPr>
        <w:t>ÚŘAD MĚSTYSE</w:t>
      </w:r>
    </w:p>
    <w:p w14:paraId="3DC3F5BF" w14:textId="77777777" w:rsidR="00DD402D" w:rsidRPr="00076E0E" w:rsidRDefault="00853293" w:rsidP="00BF7849">
      <w:pPr>
        <w:jc w:val="center"/>
        <w:rPr>
          <w:color w:val="FF0000"/>
        </w:rPr>
      </w:pPr>
      <w:r w:rsidRPr="00076E0E">
        <w:rPr>
          <w:b/>
          <w:color w:val="FF0000"/>
          <w:sz w:val="72"/>
          <w:szCs w:val="72"/>
        </w:rPr>
        <w:t>UZAVŘEN</w:t>
      </w:r>
    </w:p>
    <w:sectPr w:rsidR="00DD402D" w:rsidRPr="00076E0E" w:rsidSect="00E10652">
      <w:headerReference w:type="default" r:id="rId8"/>
      <w:footerReference w:type="default" r:id="rId9"/>
      <w:pgSz w:w="11906" w:h="16838" w:code="9"/>
      <w:pgMar w:top="0" w:right="567" w:bottom="39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3A4C6F" w14:textId="77777777" w:rsidR="00AF46EA" w:rsidRDefault="00AF46EA">
      <w:r>
        <w:separator/>
      </w:r>
    </w:p>
  </w:endnote>
  <w:endnote w:type="continuationSeparator" w:id="0">
    <w:p w14:paraId="706EFC4C" w14:textId="77777777" w:rsidR="00AF46EA" w:rsidRDefault="00AF4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9D82633-6AE5-4A2F-828C-493D921EB990}"/>
    <w:embedBold r:id="rId2" w:fontKey="{EDFEEC22-2BB0-4460-8ADD-DC81BEDC206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96301E10-1287-4ABC-BED4-19629093CC67}"/>
    <w:embedItalic r:id="rId4" w:fontKey="{7297FED4-D47A-4FFD-8493-58DC3763449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77C57680-0D19-48D7-82DF-F8C0A651CF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D6447" w14:textId="77777777" w:rsidR="00E835FC" w:rsidRDefault="00BB3FE3" w:rsidP="0097293E">
    <w:pPr>
      <w:pStyle w:val="Zpat"/>
      <w:spacing w:before="1080"/>
      <w:ind w:left="-113"/>
    </w:pPr>
    <w:r>
      <w:rPr>
        <w:noProof/>
      </w:rPr>
      <w:drawing>
        <wp:inline distT="0" distB="0" distL="0" distR="0" wp14:anchorId="7CF5186D" wp14:editId="61B6FB84">
          <wp:extent cx="6946265" cy="810895"/>
          <wp:effectExtent l="19050" t="0" r="6985" b="0"/>
          <wp:docPr id="2" name="obrázek 3" descr="C:\Users\Vláďa\Desktop\drasov_hlavic-pa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C:\Users\Vláďa\Desktop\drasov_hlavic-pa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265" cy="810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C2E148" w14:textId="77777777" w:rsidR="00AF46EA" w:rsidRDefault="00AF46EA">
      <w:r>
        <w:separator/>
      </w:r>
    </w:p>
  </w:footnote>
  <w:footnote w:type="continuationSeparator" w:id="0">
    <w:p w14:paraId="7A5185D9" w14:textId="77777777" w:rsidR="00AF46EA" w:rsidRDefault="00AF46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F1FE5" w14:textId="77777777" w:rsidR="004846CF" w:rsidRDefault="00EE176E" w:rsidP="00237CC9">
    <w:pPr>
      <w:pStyle w:val="Zhlav"/>
      <w:tabs>
        <w:tab w:val="clear" w:pos="4536"/>
        <w:tab w:val="clear" w:pos="9072"/>
        <w:tab w:val="left" w:pos="3293"/>
      </w:tabs>
      <w:spacing w:after="1200"/>
      <w:ind w:left="-57"/>
    </w:pPr>
    <w:r>
      <w:object w:dxaOrig="4029" w:dyaOrig="670" w14:anchorId="7ABB42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22.6pt;height:37.2pt">
          <v:imagedata r:id="rId1" o:title=""/>
        </v:shape>
        <o:OLEObject Type="Embed" ProgID="CorelDraw.Graphic.15" ShapeID="_x0000_i1025" DrawAspect="Content" ObjectID="_1705903749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F38BA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065B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AAE05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6DC3D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CC36A9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9CF4065"/>
    <w:multiLevelType w:val="multilevel"/>
    <w:tmpl w:val="562655C2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009AE0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009AE0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009AE0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6" w15:restartNumberingAfterBreak="0">
    <w:nsid w:val="20ED686E"/>
    <w:multiLevelType w:val="multilevel"/>
    <w:tmpl w:val="FAD6B010"/>
    <w:lvl w:ilvl="0">
      <w:start w:val="1"/>
      <w:numFmt w:val="bullet"/>
      <w:lvlText w:val=""/>
      <w:lvlJc w:val="left"/>
      <w:pPr>
        <w:tabs>
          <w:tab w:val="num" w:pos="142"/>
        </w:tabs>
        <w:ind w:left="142" w:hanging="142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7" w15:restartNumberingAfterBreak="0">
    <w:nsid w:val="2AE958C0"/>
    <w:multiLevelType w:val="multilevel"/>
    <w:tmpl w:val="E3140F6A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424242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8" w15:restartNumberingAfterBreak="0">
    <w:nsid w:val="2ED43AF7"/>
    <w:multiLevelType w:val="multilevel"/>
    <w:tmpl w:val="81D402FC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9" w15:restartNumberingAfterBreak="0">
    <w:nsid w:val="45307414"/>
    <w:multiLevelType w:val="multilevel"/>
    <w:tmpl w:val="53B600F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0" w15:restartNumberingAfterBreak="0">
    <w:nsid w:val="46E62344"/>
    <w:multiLevelType w:val="multilevel"/>
    <w:tmpl w:val="782E15B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1" w15:restartNumberingAfterBreak="0">
    <w:nsid w:val="4B6E10BC"/>
    <w:multiLevelType w:val="multilevel"/>
    <w:tmpl w:val="62ACCFFC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567"/>
        </w:tabs>
        <w:ind w:left="567" w:firstLine="284"/>
      </w:pPr>
      <w:rPr>
        <w:rFonts w:ascii="Symbol" w:hAnsi="Symbol" w:hint="default"/>
        <w:color w:val="F10427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2" w15:restartNumberingAfterBreak="0">
    <w:nsid w:val="4CB74A94"/>
    <w:multiLevelType w:val="multilevel"/>
    <w:tmpl w:val="F064DF7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A0E3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A0E3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3" w15:restartNumberingAfterBreak="0">
    <w:nsid w:val="53757E53"/>
    <w:multiLevelType w:val="multilevel"/>
    <w:tmpl w:val="61206E6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4" w15:restartNumberingAfterBreak="0">
    <w:nsid w:val="681A04A2"/>
    <w:multiLevelType w:val="multilevel"/>
    <w:tmpl w:val="E0A01F3A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5" w15:restartNumberingAfterBreak="0">
    <w:nsid w:val="6F0566F9"/>
    <w:multiLevelType w:val="multilevel"/>
    <w:tmpl w:val="A09E3A0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6" w15:restartNumberingAfterBreak="0">
    <w:nsid w:val="706C1C6C"/>
    <w:multiLevelType w:val="multilevel"/>
    <w:tmpl w:val="B102249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7" w15:restartNumberingAfterBreak="0">
    <w:nsid w:val="77B52D6C"/>
    <w:multiLevelType w:val="multilevel"/>
    <w:tmpl w:val="C41AB57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8" w15:restartNumberingAfterBreak="0">
    <w:nsid w:val="78A644F1"/>
    <w:multiLevelType w:val="multilevel"/>
    <w:tmpl w:val="563469C0"/>
    <w:lvl w:ilvl="0">
      <w:start w:val="1"/>
      <w:numFmt w:val="bullet"/>
      <w:pStyle w:val="Seznam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9FD70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A7E6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9E9E9E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9E9E9E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9E9E9F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9" w15:restartNumberingAfterBreak="0">
    <w:nsid w:val="7D1158DB"/>
    <w:multiLevelType w:val="multilevel"/>
    <w:tmpl w:val="A3045D9E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num w:numId="1">
    <w:abstractNumId w:val="18"/>
  </w:num>
  <w:num w:numId="2">
    <w:abstractNumId w:val="16"/>
  </w:num>
  <w:num w:numId="3">
    <w:abstractNumId w:val="6"/>
  </w:num>
  <w:num w:numId="4">
    <w:abstractNumId w:val="15"/>
  </w:num>
  <w:num w:numId="5">
    <w:abstractNumId w:val="13"/>
  </w:num>
  <w:num w:numId="6">
    <w:abstractNumId w:val="11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7"/>
  </w:num>
  <w:num w:numId="13">
    <w:abstractNumId w:val="12"/>
  </w:num>
  <w:num w:numId="14">
    <w:abstractNumId w:val="17"/>
  </w:num>
  <w:num w:numId="15">
    <w:abstractNumId w:val="8"/>
  </w:num>
  <w:num w:numId="16">
    <w:abstractNumId w:val="14"/>
  </w:num>
  <w:num w:numId="17">
    <w:abstractNumId w:val="19"/>
  </w:num>
  <w:num w:numId="18">
    <w:abstractNumId w:val="10"/>
  </w:num>
  <w:num w:numId="19">
    <w:abstractNumId w:val="9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441A"/>
    <w:rsid w:val="00000CA0"/>
    <w:rsid w:val="00040230"/>
    <w:rsid w:val="00076E0E"/>
    <w:rsid w:val="000D0FC8"/>
    <w:rsid w:val="000E553A"/>
    <w:rsid w:val="0010031E"/>
    <w:rsid w:val="001131E1"/>
    <w:rsid w:val="00132A51"/>
    <w:rsid w:val="00134727"/>
    <w:rsid w:val="0013735D"/>
    <w:rsid w:val="0015728F"/>
    <w:rsid w:val="00167B7C"/>
    <w:rsid w:val="001A2127"/>
    <w:rsid w:val="002124E6"/>
    <w:rsid w:val="00222F3F"/>
    <w:rsid w:val="00224005"/>
    <w:rsid w:val="00235491"/>
    <w:rsid w:val="00237CC9"/>
    <w:rsid w:val="002765ED"/>
    <w:rsid w:val="002B5582"/>
    <w:rsid w:val="002C7F55"/>
    <w:rsid w:val="0032606C"/>
    <w:rsid w:val="00380D36"/>
    <w:rsid w:val="003B08EF"/>
    <w:rsid w:val="003D0C05"/>
    <w:rsid w:val="003D1BE1"/>
    <w:rsid w:val="003E218C"/>
    <w:rsid w:val="004227A7"/>
    <w:rsid w:val="0043441A"/>
    <w:rsid w:val="004846CF"/>
    <w:rsid w:val="004B75B2"/>
    <w:rsid w:val="004F495F"/>
    <w:rsid w:val="00533B14"/>
    <w:rsid w:val="0055122E"/>
    <w:rsid w:val="00574B0B"/>
    <w:rsid w:val="005752DF"/>
    <w:rsid w:val="0058558D"/>
    <w:rsid w:val="00594F13"/>
    <w:rsid w:val="005A4143"/>
    <w:rsid w:val="005B27D7"/>
    <w:rsid w:val="005E079F"/>
    <w:rsid w:val="005E124C"/>
    <w:rsid w:val="005F60F5"/>
    <w:rsid w:val="006071BF"/>
    <w:rsid w:val="00613295"/>
    <w:rsid w:val="006229C4"/>
    <w:rsid w:val="00627AA0"/>
    <w:rsid w:val="006372A5"/>
    <w:rsid w:val="00656B73"/>
    <w:rsid w:val="00685B47"/>
    <w:rsid w:val="006D52B4"/>
    <w:rsid w:val="006F0B2F"/>
    <w:rsid w:val="007031B5"/>
    <w:rsid w:val="0070680C"/>
    <w:rsid w:val="00707337"/>
    <w:rsid w:val="00730F25"/>
    <w:rsid w:val="007B0B6E"/>
    <w:rsid w:val="007C5617"/>
    <w:rsid w:val="007D6406"/>
    <w:rsid w:val="00802331"/>
    <w:rsid w:val="00833E8F"/>
    <w:rsid w:val="00843AA0"/>
    <w:rsid w:val="00847037"/>
    <w:rsid w:val="00853293"/>
    <w:rsid w:val="008A4154"/>
    <w:rsid w:val="00904DBC"/>
    <w:rsid w:val="00906EDE"/>
    <w:rsid w:val="00942460"/>
    <w:rsid w:val="0097293E"/>
    <w:rsid w:val="00976FBB"/>
    <w:rsid w:val="00990E71"/>
    <w:rsid w:val="009C717B"/>
    <w:rsid w:val="009F06A6"/>
    <w:rsid w:val="009F5BE4"/>
    <w:rsid w:val="009F77E4"/>
    <w:rsid w:val="00A34423"/>
    <w:rsid w:val="00A35F00"/>
    <w:rsid w:val="00A53BF8"/>
    <w:rsid w:val="00A53ECC"/>
    <w:rsid w:val="00A67CCE"/>
    <w:rsid w:val="00A712FF"/>
    <w:rsid w:val="00A71BC2"/>
    <w:rsid w:val="00A71E4C"/>
    <w:rsid w:val="00AA57D4"/>
    <w:rsid w:val="00AF46EA"/>
    <w:rsid w:val="00AF75E3"/>
    <w:rsid w:val="00B13AA6"/>
    <w:rsid w:val="00B14FDF"/>
    <w:rsid w:val="00B434A7"/>
    <w:rsid w:val="00B915E7"/>
    <w:rsid w:val="00BB3FE3"/>
    <w:rsid w:val="00BC0195"/>
    <w:rsid w:val="00BC6D83"/>
    <w:rsid w:val="00BF7849"/>
    <w:rsid w:val="00C27459"/>
    <w:rsid w:val="00C95E48"/>
    <w:rsid w:val="00CA377F"/>
    <w:rsid w:val="00CD7577"/>
    <w:rsid w:val="00D06EDE"/>
    <w:rsid w:val="00D1452F"/>
    <w:rsid w:val="00D21662"/>
    <w:rsid w:val="00D3634E"/>
    <w:rsid w:val="00D5429B"/>
    <w:rsid w:val="00D605F8"/>
    <w:rsid w:val="00D6107C"/>
    <w:rsid w:val="00D637B6"/>
    <w:rsid w:val="00D922EB"/>
    <w:rsid w:val="00D97C60"/>
    <w:rsid w:val="00DB37B8"/>
    <w:rsid w:val="00DC36B1"/>
    <w:rsid w:val="00DC46AA"/>
    <w:rsid w:val="00DD402D"/>
    <w:rsid w:val="00DE11BE"/>
    <w:rsid w:val="00E01C41"/>
    <w:rsid w:val="00E05C6B"/>
    <w:rsid w:val="00E10652"/>
    <w:rsid w:val="00E238CF"/>
    <w:rsid w:val="00E43C0E"/>
    <w:rsid w:val="00E44770"/>
    <w:rsid w:val="00E526A8"/>
    <w:rsid w:val="00E715F7"/>
    <w:rsid w:val="00E76650"/>
    <w:rsid w:val="00E835FC"/>
    <w:rsid w:val="00EA5986"/>
    <w:rsid w:val="00EB1A55"/>
    <w:rsid w:val="00EB3FC8"/>
    <w:rsid w:val="00ED4A30"/>
    <w:rsid w:val="00EE176E"/>
    <w:rsid w:val="00EF4311"/>
    <w:rsid w:val="00F016E2"/>
    <w:rsid w:val="00F227F7"/>
    <w:rsid w:val="00F80C2D"/>
    <w:rsid w:val="00F8338D"/>
    <w:rsid w:val="00FB6ECF"/>
    <w:rsid w:val="00FC56AA"/>
    <w:rsid w:val="00FC786B"/>
    <w:rsid w:val="00FD02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597AE61"/>
  <w15:docId w15:val="{36765A6C-B84F-40F7-889C-C187D8696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BB3FE3"/>
    <w:pPr>
      <w:ind w:left="284" w:right="284"/>
      <w:jc w:val="both"/>
    </w:pPr>
    <w:rPr>
      <w:rFonts w:ascii="Arial" w:hAnsi="Arial"/>
      <w:color w:val="000000"/>
      <w:szCs w:val="24"/>
    </w:rPr>
  </w:style>
  <w:style w:type="paragraph" w:styleId="Nadpis1">
    <w:name w:val="heading 1"/>
    <w:basedOn w:val="Normln"/>
    <w:next w:val="Normln"/>
    <w:qFormat/>
    <w:rsid w:val="00237CC9"/>
    <w:pPr>
      <w:outlineLvl w:val="0"/>
    </w:pPr>
    <w:rPr>
      <w:rFonts w:ascii="Calibri" w:hAnsi="Calibri"/>
      <w:b/>
      <w:caps/>
      <w:color w:val="06589C"/>
      <w:sz w:val="46"/>
    </w:rPr>
  </w:style>
  <w:style w:type="paragraph" w:styleId="Nadpis2">
    <w:name w:val="heading 2"/>
    <w:basedOn w:val="Nadpis1"/>
    <w:next w:val="Normln"/>
    <w:qFormat/>
    <w:rsid w:val="00A34423"/>
    <w:pPr>
      <w:keepNext/>
      <w:spacing w:before="660" w:after="280"/>
      <w:outlineLvl w:val="1"/>
    </w:pPr>
    <w:rPr>
      <w:rFonts w:cs="Arial"/>
      <w:bCs/>
      <w:iCs/>
      <w:sz w:val="38"/>
      <w:szCs w:val="28"/>
    </w:rPr>
  </w:style>
  <w:style w:type="paragraph" w:styleId="Nadpis3">
    <w:name w:val="heading 3"/>
    <w:basedOn w:val="Nadpis2"/>
    <w:next w:val="Normln"/>
    <w:qFormat/>
    <w:rsid w:val="0013735D"/>
    <w:pPr>
      <w:spacing w:before="560" w:after="260"/>
      <w:outlineLvl w:val="2"/>
    </w:pPr>
    <w:rPr>
      <w:bCs w:val="0"/>
      <w:caps w:val="0"/>
      <w:sz w:val="30"/>
      <w:szCs w:val="26"/>
    </w:rPr>
  </w:style>
  <w:style w:type="paragraph" w:styleId="Nadpis4">
    <w:name w:val="heading 4"/>
    <w:basedOn w:val="Nadpis3"/>
    <w:next w:val="Normln"/>
    <w:qFormat/>
    <w:rsid w:val="0013735D"/>
    <w:pPr>
      <w:spacing w:before="440" w:after="240"/>
      <w:outlineLvl w:val="3"/>
    </w:pPr>
    <w:rPr>
      <w:bCs/>
      <w:sz w:val="24"/>
      <w:szCs w:val="28"/>
    </w:rPr>
  </w:style>
  <w:style w:type="paragraph" w:styleId="Nadpis5">
    <w:name w:val="heading 5"/>
    <w:basedOn w:val="Nadpis4"/>
    <w:next w:val="Normln"/>
    <w:qFormat/>
    <w:rsid w:val="00132A51"/>
    <w:pPr>
      <w:spacing w:before="380" w:after="260"/>
      <w:outlineLvl w:val="4"/>
    </w:pPr>
    <w:rPr>
      <w:bCs w:val="0"/>
      <w:iCs w:val="0"/>
      <w:sz w:val="20"/>
      <w:szCs w:val="26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C95E4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3D1BE1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3D1BE1"/>
    <w:pPr>
      <w:tabs>
        <w:tab w:val="center" w:pos="4536"/>
        <w:tab w:val="right" w:pos="9072"/>
      </w:tabs>
    </w:pPr>
  </w:style>
  <w:style w:type="character" w:styleId="Hypertextovodkaz">
    <w:name w:val="Hyperlink"/>
    <w:rsid w:val="007031B5"/>
    <w:rPr>
      <w:color w:val="9FD700"/>
      <w:u w:val="single"/>
    </w:rPr>
  </w:style>
  <w:style w:type="character" w:styleId="Zdraznn">
    <w:name w:val="Emphasis"/>
    <w:qFormat/>
    <w:rsid w:val="00613295"/>
    <w:rPr>
      <w:rFonts w:ascii="Calibri" w:hAnsi="Calibri"/>
      <w:i w:val="0"/>
      <w:iCs/>
      <w:sz w:val="22"/>
    </w:rPr>
  </w:style>
  <w:style w:type="paragraph" w:styleId="z-Zatekformule">
    <w:name w:val="HTML Top of Form"/>
    <w:basedOn w:val="Normln"/>
    <w:next w:val="Normln"/>
    <w:hidden/>
    <w:rsid w:val="00E7665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hidden/>
    <w:rsid w:val="00E7665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Seznam">
    <w:name w:val="List"/>
    <w:basedOn w:val="Normln"/>
    <w:rsid w:val="00707337"/>
    <w:pPr>
      <w:numPr>
        <w:numId w:val="1"/>
      </w:numPr>
      <w:spacing w:after="120"/>
    </w:pPr>
  </w:style>
  <w:style w:type="paragraph" w:styleId="Textbubliny">
    <w:name w:val="Balloon Text"/>
    <w:basedOn w:val="Normln"/>
    <w:link w:val="TextbublinyChar"/>
    <w:rsid w:val="00E1065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E10652"/>
    <w:rPr>
      <w:rFonts w:ascii="Tahoma" w:hAnsi="Tahoma" w:cs="Tahoma"/>
      <w:color w:val="000000"/>
      <w:sz w:val="16"/>
      <w:szCs w:val="16"/>
    </w:rPr>
  </w:style>
  <w:style w:type="paragraph" w:styleId="Nzev">
    <w:name w:val="Title"/>
    <w:basedOn w:val="Normln"/>
    <w:next w:val="Normln"/>
    <w:link w:val="NzevChar"/>
    <w:qFormat/>
    <w:rsid w:val="005E124C"/>
    <w:pPr>
      <w:pBdr>
        <w:bottom w:val="single" w:sz="8" w:space="4" w:color="4F81BD"/>
      </w:pBdr>
      <w:spacing w:after="300"/>
      <w:contextualSpacing/>
    </w:pPr>
    <w:rPr>
      <w:rFonts w:ascii="Calibri" w:hAnsi="Calibri"/>
      <w:color w:val="auto"/>
      <w:spacing w:val="5"/>
      <w:kern w:val="28"/>
      <w:sz w:val="24"/>
      <w:szCs w:val="52"/>
    </w:rPr>
  </w:style>
  <w:style w:type="character" w:customStyle="1" w:styleId="NzevChar">
    <w:name w:val="Název Char"/>
    <w:basedOn w:val="Standardnpsmoodstavce"/>
    <w:link w:val="Nzev"/>
    <w:rsid w:val="005E124C"/>
    <w:rPr>
      <w:rFonts w:ascii="Calibri" w:eastAsia="Times New Roman" w:hAnsi="Calibri" w:cs="Times New Roman"/>
      <w:spacing w:val="5"/>
      <w:kern w:val="28"/>
      <w:sz w:val="24"/>
      <w:szCs w:val="52"/>
    </w:rPr>
  </w:style>
  <w:style w:type="paragraph" w:customStyle="1" w:styleId="Zkladntext21">
    <w:name w:val="Základní text 21"/>
    <w:basedOn w:val="Normln"/>
    <w:rsid w:val="00843AA0"/>
    <w:pPr>
      <w:ind w:left="0" w:right="567"/>
    </w:pPr>
    <w:rPr>
      <w:rFonts w:ascii="Times New Roman" w:hAnsi="Times New Roman"/>
      <w:color w:val="auto"/>
      <w:sz w:val="24"/>
      <w:szCs w:val="20"/>
    </w:rPr>
  </w:style>
  <w:style w:type="character" w:customStyle="1" w:styleId="Nadpis6Char">
    <w:name w:val="Nadpis 6 Char"/>
    <w:basedOn w:val="Standardnpsmoodstavce"/>
    <w:link w:val="Nadpis6"/>
    <w:semiHidden/>
    <w:rsid w:val="00C95E48"/>
    <w:rPr>
      <w:rFonts w:asciiTheme="majorHAnsi" w:eastAsiaTheme="majorEastAsia" w:hAnsiTheme="majorHAnsi" w:cstheme="majorBidi"/>
      <w:i/>
      <w:iCs/>
      <w:color w:val="243F60" w:themeColor="accent1" w:themeShade="7F"/>
      <w:szCs w:val="24"/>
    </w:rPr>
  </w:style>
  <w:style w:type="paragraph" w:customStyle="1" w:styleId="Zkladntext22">
    <w:name w:val="Základní text 22"/>
    <w:basedOn w:val="Normln"/>
    <w:rsid w:val="00C95E48"/>
    <w:pPr>
      <w:ind w:left="0" w:right="567"/>
    </w:pPr>
    <w:rPr>
      <w:rFonts w:ascii="Times New Roman" w:hAnsi="Times New Roman"/>
      <w:color w:val="auto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7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76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enkaDrobenova\Plocha\DRASOV-hlavickovy_pap-sablona%2097-2003-NEW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13F5C-A24B-4057-B77A-BA15FB364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DRASOV-hlavickovy_pap-sablona 97-2003-NEW</Template>
  <TotalTime>11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LOREM IPSUM</vt:lpstr>
      <vt:lpstr>LOREM IPSUM</vt:lpstr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</dc:title>
  <dc:creator>Your User Name</dc:creator>
  <cp:lastModifiedBy>Windows User</cp:lastModifiedBy>
  <cp:revision>13</cp:revision>
  <cp:lastPrinted>2022-02-09T08:22:00Z</cp:lastPrinted>
  <dcterms:created xsi:type="dcterms:W3CDTF">2014-08-26T10:20:00Z</dcterms:created>
  <dcterms:modified xsi:type="dcterms:W3CDTF">2022-02-09T08:23:00Z</dcterms:modified>
</cp:coreProperties>
</file>